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acBuGuideStaticData_11176V"/>
    <w:bookmarkStart w:id="1" w:name="_MacBuGuideStaticData_5531V"/>
    <w:bookmarkStart w:id="2" w:name="_MacBuGuideStaticData_1440H"/>
    <w:bookmarkStart w:id="3" w:name="_MacBuGuideStaticData_2238H"/>
    <w:p w14:paraId="39A0E1D7" w14:textId="20FFFA38" w:rsidR="00B25DFD" w:rsidRDefault="004F1001" w:rsidP="00232096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0D287" wp14:editId="44D3A488">
                <wp:simplePos x="0" y="0"/>
                <wp:positionH relativeFrom="page">
                  <wp:posOffset>3746501</wp:posOffset>
                </wp:positionH>
                <wp:positionV relativeFrom="page">
                  <wp:posOffset>1257300</wp:posOffset>
                </wp:positionV>
                <wp:extent cx="3111500" cy="1122947"/>
                <wp:effectExtent l="0" t="0" r="0" b="762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1122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4CF2D" w14:textId="5F197210" w:rsidR="006F2B08" w:rsidRPr="005222DD" w:rsidRDefault="000D51CE" w:rsidP="00441734">
                            <w:pPr>
                              <w:jc w:val="both"/>
                              <w:rPr>
                                <w:b/>
                                <w:szCs w:val="20"/>
                              </w:rPr>
                            </w:pPr>
                            <w:r w:rsidRPr="005222DD">
                              <w:rPr>
                                <w:b/>
                                <w:szCs w:val="20"/>
                              </w:rPr>
                              <w:t xml:space="preserve">Freifläche für Kontaktdaten </w:t>
                            </w:r>
                            <w:r w:rsidR="005222DD" w:rsidRPr="005222DD">
                              <w:rPr>
                                <w:b/>
                                <w:szCs w:val="20"/>
                              </w:rPr>
                              <w:t>K</w:t>
                            </w:r>
                            <w:r w:rsidR="008641D6" w:rsidRPr="005222DD">
                              <w:rPr>
                                <w:b/>
                                <w:szCs w:val="20"/>
                              </w:rPr>
                              <w:t>SB/</w:t>
                            </w:r>
                            <w:r w:rsidR="005222DD" w:rsidRPr="005222DD">
                              <w:rPr>
                                <w:b/>
                                <w:szCs w:val="20"/>
                              </w:rPr>
                              <w:t>S</w:t>
                            </w:r>
                            <w:r w:rsidR="008641D6" w:rsidRPr="005222DD">
                              <w:rPr>
                                <w:b/>
                                <w:szCs w:val="20"/>
                              </w:rPr>
                              <w:t>SB</w:t>
                            </w:r>
                          </w:p>
                          <w:p w14:paraId="702CA9D7" w14:textId="71430421" w:rsidR="006F2B08" w:rsidRPr="005222DD" w:rsidRDefault="006F2B08" w:rsidP="00441734">
                            <w:pPr>
                              <w:jc w:val="both"/>
                              <w:rPr>
                                <w:bCs/>
                                <w:szCs w:val="20"/>
                              </w:rPr>
                            </w:pPr>
                            <w:r w:rsidRPr="005222DD">
                              <w:rPr>
                                <w:bCs/>
                                <w:szCs w:val="20"/>
                              </w:rPr>
                              <w:t>Ansprechp</w:t>
                            </w:r>
                            <w:r w:rsidR="005222DD" w:rsidRPr="005222DD">
                              <w:rPr>
                                <w:bCs/>
                                <w:szCs w:val="20"/>
                              </w:rPr>
                              <w:t>erson</w:t>
                            </w:r>
                          </w:p>
                          <w:p w14:paraId="7C7C9BA8" w14:textId="5934DAEB" w:rsidR="006F2B08" w:rsidRPr="005222DD" w:rsidRDefault="008641D6" w:rsidP="00441734">
                            <w:pPr>
                              <w:jc w:val="both"/>
                              <w:rPr>
                                <w:bCs/>
                                <w:szCs w:val="20"/>
                              </w:rPr>
                            </w:pPr>
                            <w:r w:rsidRPr="005222DD">
                              <w:rPr>
                                <w:bCs/>
                                <w:szCs w:val="20"/>
                              </w:rPr>
                              <w:t>Straße Hausnummer</w:t>
                            </w:r>
                          </w:p>
                          <w:p w14:paraId="536C744A" w14:textId="4CC91298" w:rsidR="006F2B08" w:rsidRPr="005222DD" w:rsidRDefault="008641D6" w:rsidP="00441734">
                            <w:pPr>
                              <w:jc w:val="both"/>
                              <w:rPr>
                                <w:bCs/>
                                <w:szCs w:val="20"/>
                              </w:rPr>
                            </w:pPr>
                            <w:proofErr w:type="gramStart"/>
                            <w:r w:rsidRPr="005222DD">
                              <w:rPr>
                                <w:bCs/>
                                <w:szCs w:val="20"/>
                              </w:rPr>
                              <w:t>PLZ Ort</w:t>
                            </w:r>
                            <w:proofErr w:type="gramEnd"/>
                          </w:p>
                          <w:p w14:paraId="3997EA84" w14:textId="77777777" w:rsidR="005222DD" w:rsidRPr="005222DD" w:rsidRDefault="005222DD" w:rsidP="00441734">
                            <w:pPr>
                              <w:jc w:val="both"/>
                              <w:rPr>
                                <w:bCs/>
                                <w:szCs w:val="20"/>
                              </w:rPr>
                            </w:pPr>
                          </w:p>
                          <w:p w14:paraId="02B62942" w14:textId="184E848F" w:rsidR="006F2B08" w:rsidRPr="005222DD" w:rsidRDefault="006F2B08" w:rsidP="00441734">
                            <w:pPr>
                              <w:jc w:val="both"/>
                              <w:rPr>
                                <w:bCs/>
                                <w:szCs w:val="20"/>
                              </w:rPr>
                            </w:pPr>
                            <w:r w:rsidRPr="005222DD">
                              <w:rPr>
                                <w:bCs/>
                                <w:szCs w:val="20"/>
                              </w:rPr>
                              <w:t>Tel</w:t>
                            </w:r>
                            <w:r w:rsidR="008C6AEC" w:rsidRPr="005222DD">
                              <w:rPr>
                                <w:bCs/>
                                <w:szCs w:val="20"/>
                              </w:rPr>
                              <w:t>.</w:t>
                            </w:r>
                            <w:r w:rsidRPr="005222DD">
                              <w:rPr>
                                <w:bCs/>
                                <w:szCs w:val="20"/>
                              </w:rPr>
                              <w:t xml:space="preserve"> </w:t>
                            </w:r>
                            <w:r w:rsidR="008641D6" w:rsidRPr="005222DD">
                              <w:rPr>
                                <w:bCs/>
                                <w:szCs w:val="20"/>
                              </w:rPr>
                              <w:t>00000 00000000</w:t>
                            </w:r>
                          </w:p>
                          <w:p w14:paraId="72822665" w14:textId="18DC0C1A" w:rsidR="006F2B08" w:rsidRPr="005222DD" w:rsidRDefault="008C6AEC" w:rsidP="00501D11">
                            <w:pPr>
                              <w:jc w:val="both"/>
                              <w:rPr>
                                <w:b/>
                                <w:szCs w:val="20"/>
                              </w:rPr>
                            </w:pPr>
                            <w:r w:rsidRPr="005222DD">
                              <w:rPr>
                                <w:bCs/>
                                <w:szCs w:val="20"/>
                              </w:rPr>
                              <w:t>E-</w:t>
                            </w:r>
                            <w:r w:rsidR="006F2B08" w:rsidRPr="005222DD">
                              <w:rPr>
                                <w:bCs/>
                                <w:szCs w:val="20"/>
                              </w:rPr>
                              <w:t xml:space="preserve">Mail: </w:t>
                            </w:r>
                            <w:r w:rsidR="005222DD" w:rsidRPr="005222DD">
                              <w:rPr>
                                <w:bCs/>
                                <w:szCs w:val="20"/>
                              </w:rPr>
                              <w:t>K</w:t>
                            </w:r>
                            <w:r w:rsidR="000D51CE" w:rsidRPr="005222DD">
                              <w:rPr>
                                <w:bCs/>
                                <w:szCs w:val="20"/>
                              </w:rPr>
                              <w:t>ontakt</w:t>
                            </w:r>
                            <w:r w:rsidR="006F2B08" w:rsidRPr="005222DD">
                              <w:rPr>
                                <w:bCs/>
                                <w:szCs w:val="20"/>
                              </w:rPr>
                              <w:t>@</w:t>
                            </w:r>
                            <w:r w:rsidR="005222DD" w:rsidRPr="005222DD">
                              <w:rPr>
                                <w:bCs/>
                                <w:szCs w:val="20"/>
                              </w:rPr>
                              <w:t>ksb/ssb</w:t>
                            </w:r>
                            <w:r w:rsidR="006F2B08" w:rsidRPr="005222DD">
                              <w:rPr>
                                <w:bCs/>
                                <w:szCs w:val="20"/>
                              </w:rPr>
                              <w:t>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80D28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95pt;margin-top:99pt;width:245pt;height:88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" filled="f" stroked="f">
                <v:textbox inset="0,0,0,0">
                  <w:txbxContent>
                    <w:p w14:paraId="0524CF2D" w14:textId="5F197210" w:rsidR="006F2B08" w:rsidRPr="005222DD" w:rsidRDefault="000D51CE" w:rsidP="00441734">
                      <w:pPr>
                        <w:jc w:val="both"/>
                        <w:rPr>
                          <w:b/>
                          <w:szCs w:val="20"/>
                        </w:rPr>
                      </w:pPr>
                      <w:r w:rsidRPr="005222DD">
                        <w:rPr>
                          <w:b/>
                          <w:szCs w:val="20"/>
                        </w:rPr>
                        <w:t xml:space="preserve">Freifläche für Kontaktdaten </w:t>
                      </w:r>
                      <w:r w:rsidR="005222DD" w:rsidRPr="005222DD">
                        <w:rPr>
                          <w:b/>
                          <w:szCs w:val="20"/>
                        </w:rPr>
                        <w:t>K</w:t>
                      </w:r>
                      <w:r w:rsidR="008641D6" w:rsidRPr="005222DD">
                        <w:rPr>
                          <w:b/>
                          <w:szCs w:val="20"/>
                        </w:rPr>
                        <w:t>SB/</w:t>
                      </w:r>
                      <w:r w:rsidR="005222DD" w:rsidRPr="005222DD">
                        <w:rPr>
                          <w:b/>
                          <w:szCs w:val="20"/>
                        </w:rPr>
                        <w:t>S</w:t>
                      </w:r>
                      <w:r w:rsidR="008641D6" w:rsidRPr="005222DD">
                        <w:rPr>
                          <w:b/>
                          <w:szCs w:val="20"/>
                        </w:rPr>
                        <w:t>SB</w:t>
                      </w:r>
                    </w:p>
                    <w:p w14:paraId="702CA9D7" w14:textId="71430421" w:rsidR="006F2B08" w:rsidRPr="005222DD" w:rsidRDefault="006F2B08" w:rsidP="00441734">
                      <w:pPr>
                        <w:jc w:val="both"/>
                        <w:rPr>
                          <w:bCs/>
                          <w:szCs w:val="20"/>
                        </w:rPr>
                      </w:pPr>
                      <w:r w:rsidRPr="005222DD">
                        <w:rPr>
                          <w:bCs/>
                          <w:szCs w:val="20"/>
                        </w:rPr>
                        <w:t>Ansprechp</w:t>
                      </w:r>
                      <w:r w:rsidR="005222DD" w:rsidRPr="005222DD">
                        <w:rPr>
                          <w:bCs/>
                          <w:szCs w:val="20"/>
                        </w:rPr>
                        <w:t>erson</w:t>
                      </w:r>
                    </w:p>
                    <w:p w14:paraId="7C7C9BA8" w14:textId="5934DAEB" w:rsidR="006F2B08" w:rsidRPr="005222DD" w:rsidRDefault="008641D6" w:rsidP="00441734">
                      <w:pPr>
                        <w:jc w:val="both"/>
                        <w:rPr>
                          <w:bCs/>
                          <w:szCs w:val="20"/>
                        </w:rPr>
                      </w:pPr>
                      <w:r w:rsidRPr="005222DD">
                        <w:rPr>
                          <w:bCs/>
                          <w:szCs w:val="20"/>
                        </w:rPr>
                        <w:t>Straße Hausnummer</w:t>
                      </w:r>
                    </w:p>
                    <w:p w14:paraId="536C744A" w14:textId="4CC91298" w:rsidR="006F2B08" w:rsidRPr="005222DD" w:rsidRDefault="008641D6" w:rsidP="00441734">
                      <w:pPr>
                        <w:jc w:val="both"/>
                        <w:rPr>
                          <w:bCs/>
                          <w:szCs w:val="20"/>
                        </w:rPr>
                      </w:pPr>
                      <w:proofErr w:type="gramStart"/>
                      <w:r w:rsidRPr="005222DD">
                        <w:rPr>
                          <w:bCs/>
                          <w:szCs w:val="20"/>
                        </w:rPr>
                        <w:t>PLZ Ort</w:t>
                      </w:r>
                      <w:proofErr w:type="gramEnd"/>
                    </w:p>
                    <w:p w14:paraId="3997EA84" w14:textId="77777777" w:rsidR="005222DD" w:rsidRPr="005222DD" w:rsidRDefault="005222DD" w:rsidP="00441734">
                      <w:pPr>
                        <w:jc w:val="both"/>
                        <w:rPr>
                          <w:bCs/>
                          <w:szCs w:val="20"/>
                        </w:rPr>
                      </w:pPr>
                    </w:p>
                    <w:p w14:paraId="02B62942" w14:textId="184E848F" w:rsidR="006F2B08" w:rsidRPr="005222DD" w:rsidRDefault="006F2B08" w:rsidP="00441734">
                      <w:pPr>
                        <w:jc w:val="both"/>
                        <w:rPr>
                          <w:bCs/>
                          <w:szCs w:val="20"/>
                        </w:rPr>
                      </w:pPr>
                      <w:r w:rsidRPr="005222DD">
                        <w:rPr>
                          <w:bCs/>
                          <w:szCs w:val="20"/>
                        </w:rPr>
                        <w:t>Tel</w:t>
                      </w:r>
                      <w:r w:rsidR="008C6AEC" w:rsidRPr="005222DD">
                        <w:rPr>
                          <w:bCs/>
                          <w:szCs w:val="20"/>
                        </w:rPr>
                        <w:t>.</w:t>
                      </w:r>
                      <w:r w:rsidRPr="005222DD">
                        <w:rPr>
                          <w:bCs/>
                          <w:szCs w:val="20"/>
                        </w:rPr>
                        <w:t xml:space="preserve"> </w:t>
                      </w:r>
                      <w:r w:rsidR="008641D6" w:rsidRPr="005222DD">
                        <w:rPr>
                          <w:bCs/>
                          <w:szCs w:val="20"/>
                        </w:rPr>
                        <w:t>00000 00000000</w:t>
                      </w:r>
                    </w:p>
                    <w:p w14:paraId="72822665" w14:textId="18DC0C1A" w:rsidR="006F2B08" w:rsidRPr="005222DD" w:rsidRDefault="008C6AEC" w:rsidP="00501D11">
                      <w:pPr>
                        <w:jc w:val="both"/>
                        <w:rPr>
                          <w:b/>
                          <w:szCs w:val="20"/>
                        </w:rPr>
                      </w:pPr>
                      <w:r w:rsidRPr="005222DD">
                        <w:rPr>
                          <w:bCs/>
                          <w:szCs w:val="20"/>
                        </w:rPr>
                        <w:t>E-</w:t>
                      </w:r>
                      <w:r w:rsidR="006F2B08" w:rsidRPr="005222DD">
                        <w:rPr>
                          <w:bCs/>
                          <w:szCs w:val="20"/>
                        </w:rPr>
                        <w:t xml:space="preserve">Mail: </w:t>
                      </w:r>
                      <w:r w:rsidR="005222DD" w:rsidRPr="005222DD">
                        <w:rPr>
                          <w:bCs/>
                          <w:szCs w:val="20"/>
                        </w:rPr>
                        <w:t>K</w:t>
                      </w:r>
                      <w:r w:rsidR="000D51CE" w:rsidRPr="005222DD">
                        <w:rPr>
                          <w:bCs/>
                          <w:szCs w:val="20"/>
                        </w:rPr>
                        <w:t>ontakt</w:t>
                      </w:r>
                      <w:r w:rsidR="006F2B08" w:rsidRPr="005222DD">
                        <w:rPr>
                          <w:bCs/>
                          <w:szCs w:val="20"/>
                        </w:rPr>
                        <w:t>@</w:t>
                      </w:r>
                      <w:r w:rsidR="005222DD" w:rsidRPr="005222DD">
                        <w:rPr>
                          <w:bCs/>
                          <w:szCs w:val="20"/>
                        </w:rPr>
                        <w:t>ksb/ssb</w:t>
                      </w:r>
                      <w:r w:rsidR="006F2B08" w:rsidRPr="005222DD">
                        <w:rPr>
                          <w:bCs/>
                          <w:szCs w:val="20"/>
                        </w:rPr>
                        <w:t>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51C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755E55" wp14:editId="172F0938">
                <wp:simplePos x="0" y="0"/>
                <wp:positionH relativeFrom="page">
                  <wp:posOffset>7364362</wp:posOffset>
                </wp:positionH>
                <wp:positionV relativeFrom="page">
                  <wp:posOffset>235975</wp:posOffset>
                </wp:positionV>
                <wp:extent cx="1189704" cy="432620"/>
                <wp:effectExtent l="0" t="0" r="4445" b="0"/>
                <wp:wrapNone/>
                <wp:docPr id="103545698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704" cy="432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D1D41C" w14:textId="1DCCF175" w:rsidR="000D51CE" w:rsidRDefault="000D51CE" w:rsidP="000D51CE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Freifläche für KSB/SSB-Logo</w:t>
                            </w:r>
                          </w:p>
                          <w:p w14:paraId="54DBA268" w14:textId="538AD02E" w:rsidR="000450FF" w:rsidRPr="000450FF" w:rsidRDefault="000450FF" w:rsidP="000D51CE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0450FF">
                              <w:rPr>
                                <w:bCs/>
                                <w:sz w:val="12"/>
                                <w:szCs w:val="12"/>
                              </w:rPr>
                              <w:t>(graue Fläche bitte entfernen)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55E55" id="_x0000_s1027" type="#_x0000_t202" style="position:absolute;left:0;text-align:left;margin-left:579.85pt;margin-top:18.6pt;width:93.7pt;height:3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" fillcolor="#d8d8d8 [2732]" stroked="f">
                <v:textbox inset="0,0,0,0">
                  <w:txbxContent>
                    <w:p w14:paraId="2ED1D41C" w14:textId="1DCCF175" w:rsidR="000D51CE" w:rsidRDefault="000D51CE" w:rsidP="000D51CE">
                      <w:pPr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Freifläche für KSB/SSB-Logo</w:t>
                      </w:r>
                    </w:p>
                    <w:p w14:paraId="54DBA268" w14:textId="538AD02E" w:rsidR="000450FF" w:rsidRPr="000450FF" w:rsidRDefault="000450FF" w:rsidP="000D51CE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0450FF">
                        <w:rPr>
                          <w:bCs/>
                          <w:sz w:val="12"/>
                          <w:szCs w:val="12"/>
                        </w:rPr>
                        <w:t>(graue Fläche bitte entfernen)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01AA">
        <w:br w:type="page"/>
      </w:r>
      <w:bookmarkEnd w:id="0"/>
      <w:bookmarkEnd w:id="1"/>
      <w:bookmarkEnd w:id="2"/>
      <w:bookmarkEnd w:id="3"/>
    </w:p>
    <w:sectPr w:rsidR="00B25DFD" w:rsidSect="00B25DFD">
      <w:headerReference w:type="default" r:id="rId8"/>
      <w:headerReference w:type="first" r:id="rId9"/>
      <w:pgSz w:w="16838" w:h="11899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180D7" w14:textId="77777777" w:rsidR="00665617" w:rsidRDefault="00665617">
      <w:r>
        <w:separator/>
      </w:r>
    </w:p>
  </w:endnote>
  <w:endnote w:type="continuationSeparator" w:id="0">
    <w:p w14:paraId="776EDC64" w14:textId="77777777" w:rsidR="00665617" w:rsidRDefault="00665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B4A57" w14:textId="77777777" w:rsidR="00665617" w:rsidRDefault="00665617">
      <w:r>
        <w:separator/>
      </w:r>
    </w:p>
  </w:footnote>
  <w:footnote w:type="continuationSeparator" w:id="0">
    <w:p w14:paraId="1C5FA8E2" w14:textId="77777777" w:rsidR="00665617" w:rsidRDefault="00665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A7E14" w14:textId="0D183667" w:rsidR="006F2B08" w:rsidRDefault="005222DD">
    <w:pPr>
      <w:pStyle w:val="Kopfzeile"/>
    </w:pPr>
    <w:r>
      <w:rPr>
        <w:noProof/>
      </w:rPr>
      <w:drawing>
        <wp:anchor distT="0" distB="0" distL="114300" distR="114300" simplePos="0" relativeHeight="251662848" behindDoc="0" locked="0" layoutInCell="1" allowOverlap="1" wp14:anchorId="74EBB580" wp14:editId="16E9E650">
          <wp:simplePos x="0" y="0"/>
          <wp:positionH relativeFrom="page">
            <wp:posOffset>632</wp:posOffset>
          </wp:positionH>
          <wp:positionV relativeFrom="page">
            <wp:posOffset>0</wp:posOffset>
          </wp:positionV>
          <wp:extent cx="10690735" cy="7563600"/>
          <wp:effectExtent l="0" t="0" r="3175" b="5715"/>
          <wp:wrapNone/>
          <wp:docPr id="636463129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463129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0735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3D444" w14:textId="36F6DF50" w:rsidR="006F2B08" w:rsidRDefault="005222DD">
    <w:r>
      <w:rPr>
        <w:noProof/>
      </w:rPr>
      <w:drawing>
        <wp:anchor distT="0" distB="0" distL="114300" distR="114300" simplePos="0" relativeHeight="251661824" behindDoc="1" locked="0" layoutInCell="1" allowOverlap="1" wp14:anchorId="37E1D1E3" wp14:editId="48206F8E">
          <wp:simplePos x="0" y="0"/>
          <wp:positionH relativeFrom="page">
            <wp:posOffset>632</wp:posOffset>
          </wp:positionH>
          <wp:positionV relativeFrom="page">
            <wp:posOffset>0</wp:posOffset>
          </wp:positionV>
          <wp:extent cx="10690735" cy="7563600"/>
          <wp:effectExtent l="0" t="0" r="3175" b="5715"/>
          <wp:wrapNone/>
          <wp:docPr id="74981307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813079" name="Grafik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0735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B08">
      <w:rPr>
        <w:noProof/>
      </w:rPr>
      <w:drawing>
        <wp:anchor distT="0" distB="0" distL="114300" distR="114300" simplePos="0" relativeHeight="251657728" behindDoc="1" locked="0" layoutInCell="1" allowOverlap="1" wp14:anchorId="642E4569" wp14:editId="0F42BD1C">
          <wp:simplePos x="0" y="0"/>
          <wp:positionH relativeFrom="page">
            <wp:posOffset>-17145</wp:posOffset>
          </wp:positionH>
          <wp:positionV relativeFrom="page">
            <wp:posOffset>7686040</wp:posOffset>
          </wp:positionV>
          <wp:extent cx="10687685" cy="7557135"/>
          <wp:effectExtent l="0" t="0" r="0" b="5715"/>
          <wp:wrapNone/>
          <wp:docPr id="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685" cy="7557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03A9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67F6CE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3C84E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6A7207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A16AD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D668F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4C09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D6284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40EB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1E8A0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A22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6CE8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D63F8A"/>
    <w:multiLevelType w:val="hybridMultilevel"/>
    <w:tmpl w:val="AB94B7C0"/>
    <w:lvl w:ilvl="0" w:tplc="75BAE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6B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420FF"/>
    <w:multiLevelType w:val="hybridMultilevel"/>
    <w:tmpl w:val="05F6F786"/>
    <w:lvl w:ilvl="0" w:tplc="B08ED82E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93117E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F73C4"/>
    <w:multiLevelType w:val="hybridMultilevel"/>
    <w:tmpl w:val="CAEAEEC0"/>
    <w:lvl w:ilvl="0" w:tplc="B08ED82E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93117E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24A6A"/>
    <w:multiLevelType w:val="hybridMultilevel"/>
    <w:tmpl w:val="6EF2ACDE"/>
    <w:lvl w:ilvl="0" w:tplc="75BAE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6B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126913">
    <w:abstractNumId w:val="1"/>
  </w:num>
  <w:num w:numId="2" w16cid:durableId="972324723">
    <w:abstractNumId w:val="0"/>
  </w:num>
  <w:num w:numId="3" w16cid:durableId="1887600440">
    <w:abstractNumId w:val="10"/>
  </w:num>
  <w:num w:numId="4" w16cid:durableId="825559282">
    <w:abstractNumId w:val="8"/>
  </w:num>
  <w:num w:numId="5" w16cid:durableId="162624443">
    <w:abstractNumId w:val="7"/>
  </w:num>
  <w:num w:numId="6" w16cid:durableId="1358578980">
    <w:abstractNumId w:val="6"/>
  </w:num>
  <w:num w:numId="7" w16cid:durableId="1844932487">
    <w:abstractNumId w:val="5"/>
  </w:num>
  <w:num w:numId="8" w16cid:durableId="1141145205">
    <w:abstractNumId w:val="9"/>
  </w:num>
  <w:num w:numId="9" w16cid:durableId="2039160718">
    <w:abstractNumId w:val="4"/>
  </w:num>
  <w:num w:numId="10" w16cid:durableId="9375946">
    <w:abstractNumId w:val="3"/>
  </w:num>
  <w:num w:numId="11" w16cid:durableId="615411835">
    <w:abstractNumId w:val="2"/>
  </w:num>
  <w:num w:numId="12" w16cid:durableId="1484078967">
    <w:abstractNumId w:val="14"/>
  </w:num>
  <w:num w:numId="13" w16cid:durableId="373694693">
    <w:abstractNumId w:val="11"/>
  </w:num>
  <w:num w:numId="14" w16cid:durableId="393816273">
    <w:abstractNumId w:val="12"/>
  </w:num>
  <w:num w:numId="15" w16cid:durableId="11808571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isplayHorizontalDrawingGridEvery w:val="0"/>
  <w:displayVerticalDrawingGridEvery w:val="0"/>
  <w:doNotUseMarginsForDrawingGridOrigin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2"/>
    <w:docVar w:name="OpenInPublishingView" w:val="0"/>
    <w:docVar w:name="PublishingViewTables" w:val="0"/>
    <w:docVar w:name="ShowDynamicGuides" w:val="1"/>
    <w:docVar w:name="ShowMarginGuides" w:val="0"/>
    <w:docVar w:name="ShowOutlines" w:val="0"/>
    <w:docVar w:name="ShowStaticGuides" w:val="1"/>
  </w:docVars>
  <w:rsids>
    <w:rsidRoot w:val="0049667A"/>
    <w:rsid w:val="000022E4"/>
    <w:rsid w:val="000274DB"/>
    <w:rsid w:val="0003506C"/>
    <w:rsid w:val="000450FF"/>
    <w:rsid w:val="00051E93"/>
    <w:rsid w:val="000529A0"/>
    <w:rsid w:val="00082051"/>
    <w:rsid w:val="000942DA"/>
    <w:rsid w:val="000A5627"/>
    <w:rsid w:val="000A599D"/>
    <w:rsid w:val="000C21A7"/>
    <w:rsid w:val="000D17F9"/>
    <w:rsid w:val="000D51CE"/>
    <w:rsid w:val="000E7CBD"/>
    <w:rsid w:val="000F2AE4"/>
    <w:rsid w:val="000F7DBC"/>
    <w:rsid w:val="001417EE"/>
    <w:rsid w:val="001423AF"/>
    <w:rsid w:val="001B54A8"/>
    <w:rsid w:val="001D7FF4"/>
    <w:rsid w:val="001E08C6"/>
    <w:rsid w:val="001E574F"/>
    <w:rsid w:val="001E7F24"/>
    <w:rsid w:val="001F7D81"/>
    <w:rsid w:val="00221EE6"/>
    <w:rsid w:val="00232096"/>
    <w:rsid w:val="002356EC"/>
    <w:rsid w:val="002838E7"/>
    <w:rsid w:val="00283BA4"/>
    <w:rsid w:val="002A20EA"/>
    <w:rsid w:val="002C2159"/>
    <w:rsid w:val="002C2190"/>
    <w:rsid w:val="002E7A10"/>
    <w:rsid w:val="002F357E"/>
    <w:rsid w:val="0033709C"/>
    <w:rsid w:val="003473E9"/>
    <w:rsid w:val="00373C8A"/>
    <w:rsid w:val="00380396"/>
    <w:rsid w:val="00385086"/>
    <w:rsid w:val="00393195"/>
    <w:rsid w:val="003B1576"/>
    <w:rsid w:val="003F3E31"/>
    <w:rsid w:val="004142FF"/>
    <w:rsid w:val="00427831"/>
    <w:rsid w:val="00432146"/>
    <w:rsid w:val="00441734"/>
    <w:rsid w:val="0044525D"/>
    <w:rsid w:val="004520F2"/>
    <w:rsid w:val="004539E3"/>
    <w:rsid w:val="00455B76"/>
    <w:rsid w:val="004825A7"/>
    <w:rsid w:val="0049657E"/>
    <w:rsid w:val="0049667A"/>
    <w:rsid w:val="004F1001"/>
    <w:rsid w:val="004F5E26"/>
    <w:rsid w:val="00501D11"/>
    <w:rsid w:val="005042B9"/>
    <w:rsid w:val="005222DD"/>
    <w:rsid w:val="005302C0"/>
    <w:rsid w:val="005436AB"/>
    <w:rsid w:val="00547EA1"/>
    <w:rsid w:val="00561E83"/>
    <w:rsid w:val="00594AE4"/>
    <w:rsid w:val="005C632F"/>
    <w:rsid w:val="005E7AD6"/>
    <w:rsid w:val="005F04C2"/>
    <w:rsid w:val="00604610"/>
    <w:rsid w:val="0063055A"/>
    <w:rsid w:val="00641B56"/>
    <w:rsid w:val="0064336B"/>
    <w:rsid w:val="006523E5"/>
    <w:rsid w:val="00665305"/>
    <w:rsid w:val="00665617"/>
    <w:rsid w:val="0068146A"/>
    <w:rsid w:val="00682BA8"/>
    <w:rsid w:val="006A2E33"/>
    <w:rsid w:val="006B3D66"/>
    <w:rsid w:val="006B5E95"/>
    <w:rsid w:val="006D23A6"/>
    <w:rsid w:val="006D7B99"/>
    <w:rsid w:val="006E1220"/>
    <w:rsid w:val="006F0E0E"/>
    <w:rsid w:val="006F2B08"/>
    <w:rsid w:val="00765CD3"/>
    <w:rsid w:val="007B7CC8"/>
    <w:rsid w:val="007C0E54"/>
    <w:rsid w:val="007E22F9"/>
    <w:rsid w:val="008641D6"/>
    <w:rsid w:val="008822DF"/>
    <w:rsid w:val="008A26E1"/>
    <w:rsid w:val="008C2B4A"/>
    <w:rsid w:val="008C5F33"/>
    <w:rsid w:val="008C6AEC"/>
    <w:rsid w:val="00903574"/>
    <w:rsid w:val="009928A7"/>
    <w:rsid w:val="009A195D"/>
    <w:rsid w:val="009B2DF8"/>
    <w:rsid w:val="009F01AA"/>
    <w:rsid w:val="00A27625"/>
    <w:rsid w:val="00A34058"/>
    <w:rsid w:val="00A730FF"/>
    <w:rsid w:val="00AD0AB5"/>
    <w:rsid w:val="00AD3722"/>
    <w:rsid w:val="00B075AA"/>
    <w:rsid w:val="00B11270"/>
    <w:rsid w:val="00B25DFD"/>
    <w:rsid w:val="00BA3121"/>
    <w:rsid w:val="00BB2BB2"/>
    <w:rsid w:val="00BB4E1F"/>
    <w:rsid w:val="00BC6469"/>
    <w:rsid w:val="00BD5D92"/>
    <w:rsid w:val="00C0138D"/>
    <w:rsid w:val="00C329B4"/>
    <w:rsid w:val="00C47A15"/>
    <w:rsid w:val="00C6559F"/>
    <w:rsid w:val="00C84A65"/>
    <w:rsid w:val="00C87092"/>
    <w:rsid w:val="00C878C9"/>
    <w:rsid w:val="00C90EF6"/>
    <w:rsid w:val="00CE03A9"/>
    <w:rsid w:val="00CF320B"/>
    <w:rsid w:val="00D70A20"/>
    <w:rsid w:val="00D72BD7"/>
    <w:rsid w:val="00DE24EF"/>
    <w:rsid w:val="00DF01F1"/>
    <w:rsid w:val="00E250C8"/>
    <w:rsid w:val="00E27899"/>
    <w:rsid w:val="00E371C0"/>
    <w:rsid w:val="00E417C5"/>
    <w:rsid w:val="00EA45BD"/>
    <w:rsid w:val="00EC029E"/>
    <w:rsid w:val="00F018F5"/>
    <w:rsid w:val="00F24935"/>
    <w:rsid w:val="00F24BDD"/>
    <w:rsid w:val="00F318DD"/>
    <w:rsid w:val="00F43B1B"/>
    <w:rsid w:val="00F44B0A"/>
    <w:rsid w:val="00F72E2C"/>
    <w:rsid w:val="00F8044E"/>
    <w:rsid w:val="00F821D4"/>
    <w:rsid w:val="00FC4DD7"/>
    <w:rsid w:val="00FD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259A1EE0"/>
  <w15:docId w15:val="{CF50AF69-7594-4C49-ACF1-5918A3A58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0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Fließtext"/>
    <w:qFormat/>
    <w:rsid w:val="005E7AD6"/>
    <w:rPr>
      <w:rFonts w:ascii="Arial" w:eastAsia="Calibri" w:hAnsi="Arial"/>
      <w:color w:val="585858"/>
      <w:szCs w:val="22"/>
    </w:rPr>
  </w:style>
  <w:style w:type="paragraph" w:styleId="berschrift1">
    <w:name w:val="heading 1"/>
    <w:basedOn w:val="Unterberschrift"/>
    <w:next w:val="Standard"/>
    <w:link w:val="berschrift1Zchn"/>
    <w:rsid w:val="00B81ACF"/>
    <w:pPr>
      <w:outlineLvl w:val="0"/>
    </w:pPr>
  </w:style>
  <w:style w:type="paragraph" w:styleId="berschrift2">
    <w:name w:val="heading 2"/>
    <w:aliases w:val="Emphasis"/>
    <w:next w:val="Standard"/>
    <w:link w:val="berschrift2Zchn"/>
    <w:autoRedefine/>
    <w:rsid w:val="00D70A20"/>
    <w:pPr>
      <w:tabs>
        <w:tab w:val="left" w:pos="567"/>
      </w:tabs>
      <w:outlineLvl w:val="1"/>
    </w:pPr>
    <w:rPr>
      <w:rFonts w:ascii="Arial" w:hAnsi="Arial"/>
      <w:b/>
      <w:bCs/>
      <w:color w:val="950F82"/>
      <w:szCs w:val="24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BC6469"/>
    <w:pPr>
      <w:widowControl w:val="0"/>
      <w:spacing w:after="160"/>
      <w:jc w:val="both"/>
      <w:outlineLvl w:val="2"/>
    </w:pPr>
    <w:rPr>
      <w:rFonts w:cs="Arial"/>
      <w:b/>
      <w:bCs/>
      <w:color w:val="93117E"/>
      <w:sz w:val="44"/>
      <w:szCs w:val="44"/>
    </w:rPr>
  </w:style>
  <w:style w:type="paragraph" w:styleId="berschrift4">
    <w:name w:val="heading 4"/>
    <w:basedOn w:val="Standard"/>
    <w:next w:val="Standard"/>
    <w:link w:val="berschrift4Zchn"/>
    <w:rsid w:val="006B010A"/>
    <w:pPr>
      <w:spacing w:line="264" w:lineRule="auto"/>
      <w:jc w:val="right"/>
      <w:outlineLvl w:val="3"/>
    </w:pPr>
    <w:rPr>
      <w:rFonts w:eastAsia="Times New Roman"/>
      <w:bCs/>
      <w:iCs/>
      <w:color w:val="262626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B81ACF"/>
    <w:rPr>
      <w:rFonts w:ascii="Arial" w:hAnsi="Arial"/>
      <w:b/>
      <w:bCs/>
      <w:color w:val="3B3D3C"/>
      <w:sz w:val="24"/>
      <w:szCs w:val="24"/>
    </w:rPr>
  </w:style>
  <w:style w:type="character" w:customStyle="1" w:styleId="berschrift2Zchn">
    <w:name w:val="Überschrift 2 Zchn"/>
    <w:aliases w:val="Emphasis Zchn"/>
    <w:link w:val="berschrift2"/>
    <w:rsid w:val="00D70A20"/>
    <w:rPr>
      <w:rFonts w:ascii="Arial" w:hAnsi="Arial"/>
      <w:b/>
      <w:bCs/>
      <w:color w:val="950F82"/>
      <w:szCs w:val="24"/>
    </w:rPr>
  </w:style>
  <w:style w:type="character" w:customStyle="1" w:styleId="berschrift3Zchn">
    <w:name w:val="Überschrift 3 Zchn"/>
    <w:link w:val="berschrift3"/>
    <w:rsid w:val="00BC6469"/>
    <w:rPr>
      <w:rFonts w:ascii="Arial" w:eastAsia="Calibri" w:hAnsi="Arial" w:cs="Arial"/>
      <w:b/>
      <w:bCs/>
      <w:color w:val="93117E"/>
      <w:sz w:val="44"/>
      <w:szCs w:val="44"/>
    </w:rPr>
  </w:style>
  <w:style w:type="character" w:customStyle="1" w:styleId="berschrift4Zchn">
    <w:name w:val="Überschrift 4 Zchn"/>
    <w:link w:val="berschrift4"/>
    <w:semiHidden/>
    <w:rsid w:val="006B010A"/>
    <w:rPr>
      <w:rFonts w:ascii="Arial" w:eastAsia="Times New Roman" w:hAnsi="Arial" w:cs="Times New Roman"/>
      <w:bCs/>
      <w:iCs/>
      <w:color w:val="262626"/>
      <w:sz w:val="28"/>
    </w:rPr>
  </w:style>
  <w:style w:type="paragraph" w:customStyle="1" w:styleId="Unterberschrift">
    <w:name w:val="Unterüberschrift"/>
    <w:basedOn w:val="Standard"/>
    <w:autoRedefine/>
    <w:rsid w:val="00187867"/>
    <w:pPr>
      <w:spacing w:before="120"/>
    </w:pPr>
    <w:rPr>
      <w:rFonts w:eastAsia="Times New Roman"/>
      <w:b/>
      <w:bCs/>
      <w:sz w:val="24"/>
    </w:rPr>
  </w:style>
  <w:style w:type="paragraph" w:styleId="Textkrper-Erstzeileneinzug2">
    <w:name w:val="Body Text First Indent 2"/>
    <w:link w:val="Textkrper-Erstzeileneinzug2Zchn"/>
    <w:semiHidden/>
    <w:unhideWhenUsed/>
    <w:rsid w:val="006B010A"/>
    <w:pPr>
      <w:ind w:firstLine="360"/>
    </w:pPr>
    <w:rPr>
      <w:sz w:val="24"/>
      <w:szCs w:val="24"/>
    </w:rPr>
  </w:style>
  <w:style w:type="character" w:customStyle="1" w:styleId="Textkrper-Erstzeileneinzug2Zchn">
    <w:name w:val="Textkörper-Erstzeileneinzug 2 Zchn"/>
    <w:link w:val="Textkrper-Erstzeileneinzug2"/>
    <w:semiHidden/>
    <w:rsid w:val="006B010A"/>
    <w:rPr>
      <w:rFonts w:ascii="Arial" w:hAnsi="Arial"/>
      <w:b/>
      <w:bCs/>
      <w:color w:val="3B3D3C"/>
      <w:sz w:val="24"/>
      <w:szCs w:val="24"/>
      <w:lang w:val="de-DE" w:eastAsia="de-DE" w:bidi="ar-SA"/>
    </w:rPr>
  </w:style>
  <w:style w:type="paragraph" w:styleId="Kopfzeile">
    <w:name w:val="header"/>
    <w:basedOn w:val="Standard"/>
    <w:link w:val="KopfzeileZchn"/>
    <w:rsid w:val="00500B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00B1F"/>
    <w:rPr>
      <w:rFonts w:ascii="Arial" w:hAnsi="Arial"/>
      <w:color w:val="3B3D3C"/>
      <w:sz w:val="18"/>
    </w:rPr>
  </w:style>
  <w:style w:type="paragraph" w:styleId="Fuzeile">
    <w:name w:val="footer"/>
    <w:basedOn w:val="Standard"/>
    <w:link w:val="FuzeileZchn"/>
    <w:rsid w:val="00500B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500B1F"/>
    <w:rPr>
      <w:rFonts w:ascii="Arial" w:hAnsi="Arial"/>
      <w:color w:val="3B3D3C"/>
      <w:sz w:val="18"/>
    </w:rPr>
  </w:style>
  <w:style w:type="paragraph" w:customStyle="1" w:styleId="Unterzeile">
    <w:name w:val="Unterzeile"/>
    <w:basedOn w:val="Standard"/>
    <w:autoRedefine/>
    <w:rsid w:val="00C85996"/>
    <w:pPr>
      <w:spacing w:before="120"/>
    </w:pPr>
    <w:rPr>
      <w:b/>
      <w:bCs/>
      <w:sz w:val="24"/>
    </w:rPr>
  </w:style>
  <w:style w:type="paragraph" w:customStyle="1" w:styleId="Skyline">
    <w:name w:val="Skyline"/>
    <w:basedOn w:val="Unterzeile"/>
    <w:qFormat/>
    <w:rsid w:val="00232096"/>
    <w:pPr>
      <w:spacing w:before="0" w:after="120"/>
    </w:pPr>
    <w:rPr>
      <w:sz w:val="22"/>
    </w:rPr>
  </w:style>
  <w:style w:type="character" w:customStyle="1" w:styleId="TextinhaltHervorhebung">
    <w:name w:val="Textinhalt Hervorhebung"/>
    <w:rsid w:val="00EB3E8F"/>
    <w:rPr>
      <w:rFonts w:ascii="Arial" w:hAnsi="Arial"/>
      <w:b/>
      <w:i/>
      <w:color w:val="6EBAC7"/>
      <w:sz w:val="18"/>
    </w:rPr>
  </w:style>
  <w:style w:type="character" w:customStyle="1" w:styleId="UnterberschriftHervorhebung">
    <w:name w:val="Unterüberschrift Hervorhebung"/>
    <w:rsid w:val="00EB3E8F"/>
    <w:rPr>
      <w:rFonts w:ascii="Arial" w:hAnsi="Arial"/>
      <w:b/>
      <w:i/>
      <w:color w:val="6EBAC7"/>
      <w:sz w:val="24"/>
    </w:rPr>
  </w:style>
  <w:style w:type="paragraph" w:customStyle="1" w:styleId="berschriftTitel">
    <w:name w:val="Überschrift Titel"/>
    <w:basedOn w:val="berschrift3"/>
    <w:rsid w:val="00664521"/>
  </w:style>
  <w:style w:type="paragraph" w:styleId="Sprechblasentext">
    <w:name w:val="Balloon Text"/>
    <w:basedOn w:val="Standard"/>
    <w:link w:val="SprechblasentextZchn"/>
    <w:rsid w:val="007B7CC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B7CC8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72"/>
    <w:rsid w:val="00232096"/>
    <w:pPr>
      <w:ind w:left="720"/>
      <w:contextualSpacing/>
    </w:pPr>
  </w:style>
  <w:style w:type="character" w:styleId="Hyperlink">
    <w:name w:val="Hyperlink"/>
    <w:basedOn w:val="Absatz-Standardschriftart"/>
    <w:rsid w:val="008C5F33"/>
    <w:rPr>
      <w:color w:val="0000FF" w:themeColor="hyperlink"/>
      <w:u w:val="single"/>
    </w:rPr>
  </w:style>
  <w:style w:type="character" w:customStyle="1" w:styleId="st">
    <w:name w:val="st"/>
    <w:basedOn w:val="Absatz-Standardschriftart"/>
    <w:rsid w:val="000942DA"/>
  </w:style>
  <w:style w:type="character" w:styleId="Fett">
    <w:name w:val="Strong"/>
    <w:qFormat/>
    <w:rsid w:val="0044525D"/>
    <w:rPr>
      <w:b/>
      <w:bCs/>
    </w:rPr>
  </w:style>
  <w:style w:type="table" w:styleId="HelleSchattierung-Akzent4">
    <w:name w:val="Light Shading Accent 4"/>
    <w:basedOn w:val="NormaleTabelle"/>
    <w:uiPriority w:val="60"/>
    <w:rsid w:val="0044525D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lrzxr">
    <w:name w:val="lrzxr"/>
    <w:basedOn w:val="Absatz-Standardschriftart"/>
    <w:rsid w:val="00E37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ternberg\AppData\Local\Microsoft\Windows\Temporary%20Internet%20Files\Content.Outlook\GC11GTN6\Eindruckfolder_SH-Foren_2014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161BA-08E3-4CD5-9AD0-AE295A09F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Eindruckfolder_SH-Foren_2014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Eindruckfolder_SH-Foren_2014</vt:lpstr>
    </vt:vector>
  </TitlesOfParts>
  <Company>Landessportbund Nordrhein-Westfalen e.V.</Company>
  <LinksUpToDate>false</LinksUpToDate>
  <CharactersWithSpaces>3</CharactersWithSpaces>
  <SharedDoc>false</SharedDoc>
  <HyperlinkBase/>
  <HLinks>
    <vt:vector size="12" baseType="variant">
      <vt:variant>
        <vt:i4>1769563</vt:i4>
      </vt:variant>
      <vt:variant>
        <vt:i4>3</vt:i4>
      </vt:variant>
      <vt:variant>
        <vt:i4>0</vt:i4>
      </vt:variant>
      <vt:variant>
        <vt:i4>5</vt:i4>
      </vt:variant>
      <vt:variant>
        <vt:lpwstr>http://www.kongresssportimganztag.de/</vt:lpwstr>
      </vt:variant>
      <vt:variant>
        <vt:lpwstr/>
      </vt:variant>
      <vt:variant>
        <vt:i4>1769563</vt:i4>
      </vt:variant>
      <vt:variant>
        <vt:i4>0</vt:i4>
      </vt:variant>
      <vt:variant>
        <vt:i4>0</vt:i4>
      </vt:variant>
      <vt:variant>
        <vt:i4>5</vt:i4>
      </vt:variant>
      <vt:variant>
        <vt:lpwstr>http://www.kongresssportimganztag.de/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Eindruckfolder_SH-Foren_2014</dc:title>
  <dc:creator>hentzschel peggy</dc:creator>
  <cp:lastModifiedBy>Popova, Alber</cp:lastModifiedBy>
  <cp:revision>2</cp:revision>
  <cp:lastPrinted>2022-09-26T10:07:00Z</cp:lastPrinted>
  <dcterms:created xsi:type="dcterms:W3CDTF">2024-09-03T11:28:00Z</dcterms:created>
  <dcterms:modified xsi:type="dcterms:W3CDTF">2024-09-03T11:28:00Z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